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4FE" w:rsidRDefault="001144FE">
      <w:pPr>
        <w:rPr>
          <w:sz w:val="24"/>
          <w:szCs w:val="24"/>
          <w:u w:val="single"/>
        </w:rPr>
      </w:pPr>
    </w:p>
    <w:p w:rsidR="005F5DB7" w:rsidRDefault="005F5DB7">
      <w:pPr>
        <w:rPr>
          <w:sz w:val="24"/>
          <w:szCs w:val="24"/>
          <w:u w:val="single"/>
        </w:rPr>
      </w:pPr>
    </w:p>
    <w:p w:rsidR="005F5DB7" w:rsidRPr="002C333D" w:rsidRDefault="005F5DB7">
      <w:pPr>
        <w:rPr>
          <w:sz w:val="24"/>
          <w:szCs w:val="24"/>
        </w:rPr>
      </w:pPr>
    </w:p>
    <w:p w:rsidR="005F5DB7" w:rsidRDefault="005F5DB7">
      <w:pPr>
        <w:rPr>
          <w:sz w:val="24"/>
          <w:szCs w:val="24"/>
          <w:u w:val="single"/>
        </w:rPr>
      </w:pPr>
    </w:p>
    <w:p w:rsidR="005F5DB7" w:rsidRDefault="005F5DB7">
      <w:pPr>
        <w:rPr>
          <w:sz w:val="24"/>
          <w:szCs w:val="24"/>
          <w:u w:val="single"/>
        </w:rPr>
      </w:pPr>
    </w:p>
    <w:p w:rsidR="005F5DB7" w:rsidRDefault="005F5DB7">
      <w:pPr>
        <w:rPr>
          <w:sz w:val="24"/>
          <w:szCs w:val="24"/>
          <w:u w:val="single"/>
        </w:rPr>
      </w:pPr>
    </w:p>
    <w:p w:rsidR="005F5DB7" w:rsidRDefault="005F5DB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</w:p>
    <w:tbl>
      <w:tblPr>
        <w:tblStyle w:val="Grigliatabella"/>
        <w:tblW w:w="0" w:type="auto"/>
        <w:tblInd w:w="1526" w:type="dxa"/>
        <w:tblLook w:val="04A0" w:firstRow="1" w:lastRow="0" w:firstColumn="1" w:lastColumn="0" w:noHBand="0" w:noVBand="1"/>
      </w:tblPr>
      <w:tblGrid>
        <w:gridCol w:w="8788"/>
      </w:tblGrid>
      <w:tr w:rsidR="005F5DB7" w:rsidTr="005F5DB7">
        <w:trPr>
          <w:trHeight w:val="1334"/>
        </w:trPr>
        <w:tc>
          <w:tcPr>
            <w:tcW w:w="8788" w:type="dxa"/>
          </w:tcPr>
          <w:p w:rsidR="005F5DB7" w:rsidRDefault="005F5DB7" w:rsidP="005F5DB7">
            <w:pPr>
              <w:rPr>
                <w:b/>
                <w:sz w:val="24"/>
                <w:szCs w:val="24"/>
              </w:rPr>
            </w:pPr>
            <w:r w:rsidRPr="005F5DB7">
              <w:rPr>
                <w:b/>
                <w:sz w:val="24"/>
                <w:szCs w:val="24"/>
              </w:rPr>
              <w:t xml:space="preserve">Programma triennale acquisti di forniture e servizi ai sensi </w:t>
            </w:r>
            <w:r>
              <w:rPr>
                <w:b/>
                <w:sz w:val="24"/>
                <w:szCs w:val="24"/>
              </w:rPr>
              <w:t xml:space="preserve">art 37 </w:t>
            </w:r>
            <w:r w:rsidR="002C333D">
              <w:rPr>
                <w:b/>
                <w:sz w:val="24"/>
                <w:szCs w:val="24"/>
              </w:rPr>
              <w:t>D.lgs.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>n.36 del 31 Marzo 2023</w:t>
            </w:r>
          </w:p>
          <w:p w:rsidR="005F5DB7" w:rsidRDefault="005F5DB7" w:rsidP="005F5DB7">
            <w:pPr>
              <w:rPr>
                <w:b/>
                <w:sz w:val="24"/>
                <w:szCs w:val="24"/>
              </w:rPr>
            </w:pPr>
          </w:p>
          <w:p w:rsidR="005F5DB7" w:rsidRPr="005F5DB7" w:rsidRDefault="005F5DB7" w:rsidP="005F5DB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Triennio 2025-2027</w:t>
            </w:r>
          </w:p>
        </w:tc>
      </w:tr>
      <w:tr w:rsidR="005F5DB7" w:rsidTr="005F5DB7">
        <w:trPr>
          <w:trHeight w:val="1268"/>
        </w:trPr>
        <w:tc>
          <w:tcPr>
            <w:tcW w:w="8788" w:type="dxa"/>
          </w:tcPr>
          <w:p w:rsidR="005F5DB7" w:rsidRPr="005F5DB7" w:rsidRDefault="005F5DB7" w:rsidP="005F5DB7">
            <w:pPr>
              <w:rPr>
                <w:sz w:val="24"/>
                <w:szCs w:val="24"/>
              </w:rPr>
            </w:pPr>
            <w:r w:rsidRPr="005F5DB7">
              <w:rPr>
                <w:sz w:val="24"/>
                <w:szCs w:val="24"/>
              </w:rPr>
              <w:t xml:space="preserve">L’ </w:t>
            </w:r>
            <w:r>
              <w:rPr>
                <w:sz w:val="24"/>
                <w:szCs w:val="24"/>
              </w:rPr>
              <w:t>A</w:t>
            </w:r>
            <w:r w:rsidRPr="005F5DB7">
              <w:rPr>
                <w:sz w:val="24"/>
                <w:szCs w:val="24"/>
              </w:rPr>
              <w:t xml:space="preserve">utomobile </w:t>
            </w:r>
            <w:r>
              <w:rPr>
                <w:sz w:val="24"/>
                <w:szCs w:val="24"/>
              </w:rPr>
              <w:t>C</w:t>
            </w:r>
            <w:r w:rsidRPr="005F5DB7">
              <w:rPr>
                <w:sz w:val="24"/>
                <w:szCs w:val="24"/>
              </w:rPr>
              <w:t xml:space="preserve">lub </w:t>
            </w:r>
            <w:r>
              <w:rPr>
                <w:sz w:val="24"/>
                <w:szCs w:val="24"/>
              </w:rPr>
              <w:t>F</w:t>
            </w:r>
            <w:r w:rsidRPr="005F5DB7">
              <w:rPr>
                <w:sz w:val="24"/>
                <w:szCs w:val="24"/>
              </w:rPr>
              <w:t>errara</w:t>
            </w:r>
            <w:r>
              <w:rPr>
                <w:sz w:val="24"/>
                <w:szCs w:val="24"/>
              </w:rPr>
              <w:t xml:space="preserve"> Non Prevede per il triennio 2025 -2027 l’ affidamento di forniture e servizi di importo superiore a Euro 140.000,00</w:t>
            </w:r>
          </w:p>
        </w:tc>
      </w:tr>
    </w:tbl>
    <w:p w:rsidR="005F5DB7" w:rsidRDefault="005F5DB7">
      <w:pPr>
        <w:rPr>
          <w:sz w:val="24"/>
          <w:szCs w:val="24"/>
          <w:u w:val="single"/>
        </w:rPr>
      </w:pPr>
    </w:p>
    <w:p w:rsidR="00896DEA" w:rsidRDefault="005F5DB7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sectPr w:rsidR="00896DEA" w:rsidSect="002C333D">
      <w:headerReference w:type="default" r:id="rId8"/>
      <w:footerReference w:type="default" r:id="rId9"/>
      <w:pgSz w:w="11906" w:h="16838" w:code="9"/>
      <w:pgMar w:top="567" w:right="567" w:bottom="567" w:left="56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B75" w:rsidRDefault="00EA5B75">
      <w:r>
        <w:separator/>
      </w:r>
    </w:p>
  </w:endnote>
  <w:endnote w:type="continuationSeparator" w:id="0">
    <w:p w:rsidR="00EA5B75" w:rsidRDefault="00EA5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tarSymbol">
    <w:altName w:val="Arial Unicode MS"/>
    <w:charset w:val="8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EAC" w:rsidRDefault="00D22EAC">
    <w:pPr>
      <w:pStyle w:val="Pidipagina"/>
      <w:rPr>
        <w:rFonts w:ascii="Arial" w:hAnsi="Arial"/>
        <w:color w:val="000080"/>
        <w:sz w:val="14"/>
      </w:rPr>
    </w:pPr>
    <w:r>
      <w:rPr>
        <w:rFonts w:ascii="Arial" w:hAnsi="Arial"/>
        <w:color w:val="000080"/>
        <w:sz w:val="14"/>
      </w:rPr>
      <w:t>Via Padova 17-17a</w:t>
    </w:r>
  </w:p>
  <w:p w:rsidR="00D22EAC" w:rsidRDefault="00D22EAC">
    <w:pPr>
      <w:pStyle w:val="Pidipagina"/>
      <w:rPr>
        <w:rFonts w:ascii="Arial" w:hAnsi="Arial"/>
        <w:color w:val="000080"/>
        <w:sz w:val="14"/>
      </w:rPr>
    </w:pPr>
    <w:r>
      <w:rPr>
        <w:rFonts w:ascii="Arial" w:hAnsi="Arial"/>
        <w:color w:val="000080"/>
        <w:sz w:val="14"/>
      </w:rPr>
      <w:t>44122 Ferrara</w:t>
    </w:r>
  </w:p>
  <w:p w:rsidR="00D22EAC" w:rsidRDefault="00D22EAC">
    <w:pPr>
      <w:pStyle w:val="Pidipagina"/>
      <w:rPr>
        <w:rFonts w:ascii="Arial" w:hAnsi="Arial"/>
        <w:color w:val="000080"/>
        <w:sz w:val="14"/>
      </w:rPr>
    </w:pPr>
    <w:r>
      <w:rPr>
        <w:rFonts w:ascii="Arial" w:hAnsi="Arial"/>
        <w:color w:val="000080"/>
        <w:sz w:val="14"/>
      </w:rPr>
      <w:t>tel. 0532 52721/22/23</w:t>
    </w:r>
  </w:p>
  <w:p w:rsidR="00D22EAC" w:rsidRDefault="00D22EAC">
    <w:pPr>
      <w:pStyle w:val="Pidipagina"/>
      <w:rPr>
        <w:rFonts w:ascii="Arial" w:hAnsi="Arial"/>
        <w:color w:val="000080"/>
        <w:sz w:val="14"/>
      </w:rPr>
    </w:pPr>
    <w:r>
      <w:rPr>
        <w:rFonts w:ascii="Arial" w:hAnsi="Arial"/>
        <w:color w:val="000080"/>
        <w:sz w:val="14"/>
      </w:rPr>
      <w:t>fax 0532 52674</w:t>
    </w:r>
  </w:p>
  <w:p w:rsidR="00D22EAC" w:rsidRDefault="00D22EAC">
    <w:pPr>
      <w:pStyle w:val="Pidipagina"/>
      <w:rPr>
        <w:rFonts w:ascii="Arial" w:hAnsi="Arial"/>
        <w:color w:val="000080"/>
        <w:sz w:val="14"/>
      </w:rPr>
    </w:pPr>
    <w:r>
      <w:rPr>
        <w:rFonts w:ascii="Arial" w:hAnsi="Arial"/>
        <w:color w:val="000080"/>
        <w:sz w:val="14"/>
      </w:rPr>
      <w:t>info@aciferrara.it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B75" w:rsidRDefault="00EA5B75">
      <w:r>
        <w:separator/>
      </w:r>
    </w:p>
  </w:footnote>
  <w:footnote w:type="continuationSeparator" w:id="0">
    <w:p w:rsidR="00EA5B75" w:rsidRDefault="00EA5B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2EAC" w:rsidRDefault="00253A1A">
    <w:pPr>
      <w:pStyle w:val="Intestazione"/>
      <w:tabs>
        <w:tab w:val="clear" w:pos="9638"/>
        <w:tab w:val="right" w:pos="10800"/>
      </w:tabs>
      <w:rPr>
        <w:rFonts w:ascii="Arial" w:hAnsi="Arial"/>
        <w:b/>
        <w:i/>
        <w:color w:val="000080"/>
        <w:sz w:val="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C6E2D8B" wp14:editId="49D6010A">
          <wp:simplePos x="0" y="0"/>
          <wp:positionH relativeFrom="column">
            <wp:posOffset>3070860</wp:posOffset>
          </wp:positionH>
          <wp:positionV relativeFrom="paragraph">
            <wp:posOffset>-90805</wp:posOffset>
          </wp:positionV>
          <wp:extent cx="600075" cy="600075"/>
          <wp:effectExtent l="0" t="0" r="9525" b="9525"/>
          <wp:wrapNone/>
          <wp:docPr id="4" name="Immagine 4" descr="LOGO_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_NU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/>
        <w:b/>
        <w:i/>
        <w:noProof/>
        <w:color w:val="000080"/>
        <w:sz w:val="22"/>
      </w:rPr>
      <w:drawing>
        <wp:anchor distT="0" distB="0" distL="114300" distR="114300" simplePos="0" relativeHeight="251657216" behindDoc="1" locked="0" layoutInCell="0" allowOverlap="1" wp14:anchorId="31F2CAC7" wp14:editId="4A5A0E95">
          <wp:simplePos x="0" y="0"/>
          <wp:positionH relativeFrom="column">
            <wp:posOffset>0</wp:posOffset>
          </wp:positionH>
          <wp:positionV relativeFrom="paragraph">
            <wp:posOffset>223520</wp:posOffset>
          </wp:positionV>
          <wp:extent cx="396240" cy="466725"/>
          <wp:effectExtent l="0" t="0" r="3810" b="9525"/>
          <wp:wrapTight wrapText="bothSides">
            <wp:wrapPolygon edited="0">
              <wp:start x="6231" y="0"/>
              <wp:lineTo x="0" y="3527"/>
              <wp:lineTo x="0" y="15869"/>
              <wp:lineTo x="5192" y="21159"/>
              <wp:lineTo x="6231" y="21159"/>
              <wp:lineTo x="14538" y="21159"/>
              <wp:lineTo x="15577" y="21159"/>
              <wp:lineTo x="20769" y="15869"/>
              <wp:lineTo x="20769" y="3527"/>
              <wp:lineTo x="14538" y="0"/>
              <wp:lineTo x="6231" y="0"/>
            </wp:wrapPolygon>
          </wp:wrapTight>
          <wp:docPr id="1" name="Immagine 1" descr="logo_aciferra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aciferrar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466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22EAC">
      <w:rPr>
        <w:rFonts w:ascii="Arial" w:hAnsi="Arial"/>
        <w:b/>
        <w:i/>
        <w:color w:val="000080"/>
        <w:sz w:val="22"/>
      </w:rPr>
      <w:t>Automobile Club Ferrara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5"/>
    <w:multiLevelType w:val="singleLevel"/>
    <w:tmpl w:val="00000005"/>
    <w:name w:val="WW8Num3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6"/>
    <w:multiLevelType w:val="singleLevel"/>
    <w:tmpl w:val="00000006"/>
    <w:name w:val="WW8Num36"/>
    <w:lvl w:ilvl="0">
      <w:start w:val="34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StarSymbol" w:hAnsi="StarSymbol"/>
      </w:rPr>
    </w:lvl>
  </w:abstractNum>
  <w:abstractNum w:abstractNumId="3">
    <w:nsid w:val="0000001D"/>
    <w:multiLevelType w:val="singleLevel"/>
    <w:tmpl w:val="0000001D"/>
    <w:name w:val="WW8Num183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4">
    <w:nsid w:val="00000027"/>
    <w:multiLevelType w:val="multilevel"/>
    <w:tmpl w:val="00000027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4E7436A"/>
    <w:multiLevelType w:val="hybridMultilevel"/>
    <w:tmpl w:val="F9CC9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8636612"/>
    <w:multiLevelType w:val="hybridMultilevel"/>
    <w:tmpl w:val="70DAD34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B637892"/>
    <w:multiLevelType w:val="hybridMultilevel"/>
    <w:tmpl w:val="19588E7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F067C65"/>
    <w:multiLevelType w:val="singleLevel"/>
    <w:tmpl w:val="B3764388"/>
    <w:lvl w:ilvl="0">
      <w:start w:val="3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11C42F24"/>
    <w:multiLevelType w:val="hybridMultilevel"/>
    <w:tmpl w:val="62C82898"/>
    <w:lvl w:ilvl="0" w:tplc="8D02FB0A"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>
    <w:nsid w:val="1BBF18A9"/>
    <w:multiLevelType w:val="hybridMultilevel"/>
    <w:tmpl w:val="9FD2AE42"/>
    <w:lvl w:ilvl="0" w:tplc="0410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A1E7B7C"/>
    <w:multiLevelType w:val="hybridMultilevel"/>
    <w:tmpl w:val="0EC4EBC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4585F7F"/>
    <w:multiLevelType w:val="hybridMultilevel"/>
    <w:tmpl w:val="CCB24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6E81487"/>
    <w:multiLevelType w:val="hybridMultilevel"/>
    <w:tmpl w:val="875C334E"/>
    <w:lvl w:ilvl="0" w:tplc="0410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>
    <w:nsid w:val="374F2330"/>
    <w:multiLevelType w:val="singleLevel"/>
    <w:tmpl w:val="4282DB06"/>
    <w:lvl w:ilvl="0">
      <w:start w:val="185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5">
    <w:nsid w:val="378F2585"/>
    <w:multiLevelType w:val="singleLevel"/>
    <w:tmpl w:val="215413F2"/>
    <w:lvl w:ilvl="0">
      <w:start w:val="1"/>
      <w:numFmt w:val="decimal"/>
      <w:lvlText w:val="%1. "/>
      <w:legacy w:legacy="1" w:legacySpace="0" w:legacyIndent="283"/>
      <w:lvlJc w:val="left"/>
      <w:pPr>
        <w:ind w:left="425" w:hanging="283"/>
      </w:pPr>
      <w:rPr>
        <w:rFonts w:ascii="Times New Roman" w:hAnsi="Times New Roman" w:hint="default"/>
        <w:b/>
        <w:i w:val="0"/>
        <w:sz w:val="22"/>
        <w:u w:val="none"/>
      </w:rPr>
    </w:lvl>
  </w:abstractNum>
  <w:abstractNum w:abstractNumId="16">
    <w:nsid w:val="3CA259C8"/>
    <w:multiLevelType w:val="singleLevel"/>
    <w:tmpl w:val="CF8A80F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FD346AF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4121570A"/>
    <w:multiLevelType w:val="hybridMultilevel"/>
    <w:tmpl w:val="5A3ADE7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E701FA"/>
    <w:multiLevelType w:val="hybridMultilevel"/>
    <w:tmpl w:val="0310F2F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8C163E"/>
    <w:multiLevelType w:val="hybridMultilevel"/>
    <w:tmpl w:val="6610ECB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EF971D4"/>
    <w:multiLevelType w:val="singleLevel"/>
    <w:tmpl w:val="552E1B18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4F7F74CD"/>
    <w:multiLevelType w:val="hybridMultilevel"/>
    <w:tmpl w:val="6820F124"/>
    <w:lvl w:ilvl="0" w:tplc="6624F6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50C42542"/>
    <w:multiLevelType w:val="hybridMultilevel"/>
    <w:tmpl w:val="27E04AC8"/>
    <w:lvl w:ilvl="0" w:tplc="04100019">
      <w:start w:val="1"/>
      <w:numFmt w:val="lowerLetter"/>
      <w:lvlText w:val="%1."/>
      <w:lvlJc w:val="left"/>
      <w:pPr>
        <w:ind w:left="1384" w:hanging="360"/>
      </w:pPr>
    </w:lvl>
    <w:lvl w:ilvl="1" w:tplc="04100019">
      <w:start w:val="1"/>
      <w:numFmt w:val="lowerLetter"/>
      <w:lvlText w:val="%2."/>
      <w:lvlJc w:val="left"/>
      <w:pPr>
        <w:ind w:left="2104" w:hanging="360"/>
      </w:pPr>
    </w:lvl>
    <w:lvl w:ilvl="2" w:tplc="0410001B">
      <w:start w:val="1"/>
      <w:numFmt w:val="lowerRoman"/>
      <w:lvlText w:val="%3."/>
      <w:lvlJc w:val="right"/>
      <w:pPr>
        <w:ind w:left="2824" w:hanging="180"/>
      </w:pPr>
    </w:lvl>
    <w:lvl w:ilvl="3" w:tplc="0410000F">
      <w:start w:val="1"/>
      <w:numFmt w:val="decimal"/>
      <w:lvlText w:val="%4."/>
      <w:lvlJc w:val="left"/>
      <w:pPr>
        <w:ind w:left="3544" w:hanging="360"/>
      </w:pPr>
    </w:lvl>
    <w:lvl w:ilvl="4" w:tplc="04100019">
      <w:start w:val="1"/>
      <w:numFmt w:val="lowerLetter"/>
      <w:lvlText w:val="%5."/>
      <w:lvlJc w:val="left"/>
      <w:pPr>
        <w:ind w:left="4264" w:hanging="360"/>
      </w:pPr>
    </w:lvl>
    <w:lvl w:ilvl="5" w:tplc="0410001B">
      <w:start w:val="1"/>
      <w:numFmt w:val="lowerRoman"/>
      <w:lvlText w:val="%6."/>
      <w:lvlJc w:val="right"/>
      <w:pPr>
        <w:ind w:left="4984" w:hanging="180"/>
      </w:pPr>
    </w:lvl>
    <w:lvl w:ilvl="6" w:tplc="0410000F">
      <w:start w:val="1"/>
      <w:numFmt w:val="decimal"/>
      <w:lvlText w:val="%7."/>
      <w:lvlJc w:val="left"/>
      <w:pPr>
        <w:ind w:left="5704" w:hanging="360"/>
      </w:pPr>
    </w:lvl>
    <w:lvl w:ilvl="7" w:tplc="04100019">
      <w:start w:val="1"/>
      <w:numFmt w:val="lowerLetter"/>
      <w:lvlText w:val="%8."/>
      <w:lvlJc w:val="left"/>
      <w:pPr>
        <w:ind w:left="6424" w:hanging="360"/>
      </w:pPr>
    </w:lvl>
    <w:lvl w:ilvl="8" w:tplc="0410001B">
      <w:start w:val="1"/>
      <w:numFmt w:val="lowerRoman"/>
      <w:lvlText w:val="%9."/>
      <w:lvlJc w:val="right"/>
      <w:pPr>
        <w:ind w:left="7144" w:hanging="180"/>
      </w:pPr>
    </w:lvl>
  </w:abstractNum>
  <w:abstractNum w:abstractNumId="24">
    <w:nsid w:val="52A429F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5B44135B"/>
    <w:multiLevelType w:val="hybridMultilevel"/>
    <w:tmpl w:val="99CA68C2"/>
    <w:lvl w:ilvl="0" w:tplc="6624F6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1431A91"/>
    <w:multiLevelType w:val="hybridMultilevel"/>
    <w:tmpl w:val="A7A276F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21"/>
  </w:num>
  <w:num w:numId="8">
    <w:abstractNumId w:val="6"/>
  </w:num>
  <w:num w:numId="9">
    <w:abstractNumId w:val="8"/>
  </w:num>
  <w:num w:numId="10">
    <w:abstractNumId w:val="7"/>
  </w:num>
  <w:num w:numId="11">
    <w:abstractNumId w:val="20"/>
  </w:num>
  <w:num w:numId="12">
    <w:abstractNumId w:val="13"/>
  </w:num>
  <w:num w:numId="13">
    <w:abstractNumId w:val="12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</w:num>
  <w:num w:numId="16">
    <w:abstractNumId w:val="25"/>
  </w:num>
  <w:num w:numId="17">
    <w:abstractNumId w:val="22"/>
  </w:num>
  <w:num w:numId="18">
    <w:abstractNumId w:val="15"/>
  </w:num>
  <w:num w:numId="19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0">
    <w:abstractNumId w:val="24"/>
  </w:num>
  <w:num w:numId="21">
    <w:abstractNumId w:val="16"/>
  </w:num>
  <w:num w:numId="22">
    <w:abstractNumId w:val="11"/>
  </w:num>
  <w:num w:numId="23">
    <w:abstractNumId w:val="10"/>
  </w:num>
  <w:num w:numId="24">
    <w:abstractNumId w:val="19"/>
  </w:num>
  <w:num w:numId="25">
    <w:abstractNumId w:val="17"/>
  </w:num>
  <w:num w:numId="26">
    <w:abstractNumId w:val="5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283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791"/>
    <w:rsid w:val="00001F69"/>
    <w:rsid w:val="00004DD4"/>
    <w:rsid w:val="00005D59"/>
    <w:rsid w:val="00015406"/>
    <w:rsid w:val="00032DD9"/>
    <w:rsid w:val="00036BC6"/>
    <w:rsid w:val="00042D8D"/>
    <w:rsid w:val="000528E5"/>
    <w:rsid w:val="00053D0A"/>
    <w:rsid w:val="000649F2"/>
    <w:rsid w:val="00091867"/>
    <w:rsid w:val="000B21CC"/>
    <w:rsid w:val="000D21B9"/>
    <w:rsid w:val="000D44C2"/>
    <w:rsid w:val="000E3AB4"/>
    <w:rsid w:val="000F0755"/>
    <w:rsid w:val="0010290D"/>
    <w:rsid w:val="0010454D"/>
    <w:rsid w:val="001054D5"/>
    <w:rsid w:val="001057D4"/>
    <w:rsid w:val="00111D1F"/>
    <w:rsid w:val="001144FE"/>
    <w:rsid w:val="00120A18"/>
    <w:rsid w:val="0012490E"/>
    <w:rsid w:val="00135109"/>
    <w:rsid w:val="00142BAE"/>
    <w:rsid w:val="001578AE"/>
    <w:rsid w:val="001722AF"/>
    <w:rsid w:val="00175E7A"/>
    <w:rsid w:val="00192BA3"/>
    <w:rsid w:val="00192F17"/>
    <w:rsid w:val="001A290E"/>
    <w:rsid w:val="001A7216"/>
    <w:rsid w:val="001B4AFC"/>
    <w:rsid w:val="001B5079"/>
    <w:rsid w:val="001C25F3"/>
    <w:rsid w:val="001C4F83"/>
    <w:rsid w:val="001D0B34"/>
    <w:rsid w:val="001E2FF2"/>
    <w:rsid w:val="001E4F17"/>
    <w:rsid w:val="001E50CC"/>
    <w:rsid w:val="001F266D"/>
    <w:rsid w:val="00222FF0"/>
    <w:rsid w:val="00231288"/>
    <w:rsid w:val="002332F5"/>
    <w:rsid w:val="0024594B"/>
    <w:rsid w:val="0025367B"/>
    <w:rsid w:val="00253A1A"/>
    <w:rsid w:val="00280B39"/>
    <w:rsid w:val="0028778D"/>
    <w:rsid w:val="00291F91"/>
    <w:rsid w:val="0029328F"/>
    <w:rsid w:val="0029341A"/>
    <w:rsid w:val="002C18D4"/>
    <w:rsid w:val="002C333D"/>
    <w:rsid w:val="002D1A12"/>
    <w:rsid w:val="002D5149"/>
    <w:rsid w:val="002E28D2"/>
    <w:rsid w:val="002E6D8D"/>
    <w:rsid w:val="002E769B"/>
    <w:rsid w:val="002E7AD8"/>
    <w:rsid w:val="002F09AF"/>
    <w:rsid w:val="002F2BED"/>
    <w:rsid w:val="002F3EC4"/>
    <w:rsid w:val="002F6E2B"/>
    <w:rsid w:val="00310A24"/>
    <w:rsid w:val="00330D66"/>
    <w:rsid w:val="00342F33"/>
    <w:rsid w:val="00360596"/>
    <w:rsid w:val="00364A41"/>
    <w:rsid w:val="00366024"/>
    <w:rsid w:val="0037703D"/>
    <w:rsid w:val="00380F22"/>
    <w:rsid w:val="00386632"/>
    <w:rsid w:val="003A6705"/>
    <w:rsid w:val="003B2E0F"/>
    <w:rsid w:val="003C1C41"/>
    <w:rsid w:val="003C38FE"/>
    <w:rsid w:val="003F548A"/>
    <w:rsid w:val="00400313"/>
    <w:rsid w:val="00410412"/>
    <w:rsid w:val="00426546"/>
    <w:rsid w:val="00435F89"/>
    <w:rsid w:val="0044375D"/>
    <w:rsid w:val="00447F50"/>
    <w:rsid w:val="00454431"/>
    <w:rsid w:val="00456E13"/>
    <w:rsid w:val="00490228"/>
    <w:rsid w:val="00492EB3"/>
    <w:rsid w:val="004A4FCD"/>
    <w:rsid w:val="004B675B"/>
    <w:rsid w:val="004C09A2"/>
    <w:rsid w:val="004C3FD8"/>
    <w:rsid w:val="004C5EA2"/>
    <w:rsid w:val="004D4C1E"/>
    <w:rsid w:val="00502086"/>
    <w:rsid w:val="005047CF"/>
    <w:rsid w:val="00553DF6"/>
    <w:rsid w:val="00561FAC"/>
    <w:rsid w:val="005622CD"/>
    <w:rsid w:val="005674F8"/>
    <w:rsid w:val="00590543"/>
    <w:rsid w:val="0059327F"/>
    <w:rsid w:val="005A10B1"/>
    <w:rsid w:val="005A3504"/>
    <w:rsid w:val="005A50E9"/>
    <w:rsid w:val="005B180C"/>
    <w:rsid w:val="005B2749"/>
    <w:rsid w:val="005B2852"/>
    <w:rsid w:val="005B5910"/>
    <w:rsid w:val="005B5E56"/>
    <w:rsid w:val="005C3D6A"/>
    <w:rsid w:val="005C567B"/>
    <w:rsid w:val="005C64B8"/>
    <w:rsid w:val="005C6B7F"/>
    <w:rsid w:val="005D244A"/>
    <w:rsid w:val="005D3865"/>
    <w:rsid w:val="005E5240"/>
    <w:rsid w:val="005F4FED"/>
    <w:rsid w:val="005F5DB7"/>
    <w:rsid w:val="00607549"/>
    <w:rsid w:val="00611C68"/>
    <w:rsid w:val="00633B64"/>
    <w:rsid w:val="00654EF0"/>
    <w:rsid w:val="006552C8"/>
    <w:rsid w:val="0065660A"/>
    <w:rsid w:val="0066396A"/>
    <w:rsid w:val="006736F6"/>
    <w:rsid w:val="00682818"/>
    <w:rsid w:val="00682D18"/>
    <w:rsid w:val="006A2BEA"/>
    <w:rsid w:val="006A5CFD"/>
    <w:rsid w:val="006A6729"/>
    <w:rsid w:val="006B27C1"/>
    <w:rsid w:val="006B2BBC"/>
    <w:rsid w:val="006C033F"/>
    <w:rsid w:val="006C3902"/>
    <w:rsid w:val="006C4FE3"/>
    <w:rsid w:val="006D0D8A"/>
    <w:rsid w:val="006D7E4C"/>
    <w:rsid w:val="006E41D3"/>
    <w:rsid w:val="006E6DD3"/>
    <w:rsid w:val="006F39AE"/>
    <w:rsid w:val="006F46E5"/>
    <w:rsid w:val="006F50E5"/>
    <w:rsid w:val="007020AF"/>
    <w:rsid w:val="00705F8D"/>
    <w:rsid w:val="0071633F"/>
    <w:rsid w:val="00742757"/>
    <w:rsid w:val="00761E22"/>
    <w:rsid w:val="00763DBD"/>
    <w:rsid w:val="00766689"/>
    <w:rsid w:val="00767CC1"/>
    <w:rsid w:val="00780A01"/>
    <w:rsid w:val="00785AF8"/>
    <w:rsid w:val="007917E8"/>
    <w:rsid w:val="007920BE"/>
    <w:rsid w:val="00792ED1"/>
    <w:rsid w:val="00793285"/>
    <w:rsid w:val="007B122B"/>
    <w:rsid w:val="007B4D3F"/>
    <w:rsid w:val="007E38A8"/>
    <w:rsid w:val="008064DB"/>
    <w:rsid w:val="00815C17"/>
    <w:rsid w:val="00815C2D"/>
    <w:rsid w:val="00821BF1"/>
    <w:rsid w:val="00823229"/>
    <w:rsid w:val="0082338D"/>
    <w:rsid w:val="00825588"/>
    <w:rsid w:val="0084497C"/>
    <w:rsid w:val="008455F5"/>
    <w:rsid w:val="00850E59"/>
    <w:rsid w:val="00871804"/>
    <w:rsid w:val="00873F5F"/>
    <w:rsid w:val="00876FF3"/>
    <w:rsid w:val="00896DEA"/>
    <w:rsid w:val="008A3DAF"/>
    <w:rsid w:val="008A72A2"/>
    <w:rsid w:val="008C6DEC"/>
    <w:rsid w:val="008E266D"/>
    <w:rsid w:val="008E53DF"/>
    <w:rsid w:val="00903F2F"/>
    <w:rsid w:val="00935DE3"/>
    <w:rsid w:val="0095331B"/>
    <w:rsid w:val="00957C7A"/>
    <w:rsid w:val="00962652"/>
    <w:rsid w:val="00966487"/>
    <w:rsid w:val="00966A9B"/>
    <w:rsid w:val="0097524B"/>
    <w:rsid w:val="00987553"/>
    <w:rsid w:val="00995CDA"/>
    <w:rsid w:val="009B574B"/>
    <w:rsid w:val="009C6251"/>
    <w:rsid w:val="00A01C4C"/>
    <w:rsid w:val="00A03656"/>
    <w:rsid w:val="00A200F6"/>
    <w:rsid w:val="00A20B65"/>
    <w:rsid w:val="00A301AC"/>
    <w:rsid w:val="00A35DD6"/>
    <w:rsid w:val="00A4316E"/>
    <w:rsid w:val="00A44633"/>
    <w:rsid w:val="00A57833"/>
    <w:rsid w:val="00A76E1B"/>
    <w:rsid w:val="00A81100"/>
    <w:rsid w:val="00A90DC9"/>
    <w:rsid w:val="00A96FCF"/>
    <w:rsid w:val="00AA443C"/>
    <w:rsid w:val="00AA75B7"/>
    <w:rsid w:val="00AC19F2"/>
    <w:rsid w:val="00AC2D10"/>
    <w:rsid w:val="00AC5B23"/>
    <w:rsid w:val="00AD0C01"/>
    <w:rsid w:val="00AD19D1"/>
    <w:rsid w:val="00AE43FC"/>
    <w:rsid w:val="00AE4C3C"/>
    <w:rsid w:val="00AE4F40"/>
    <w:rsid w:val="00AE774F"/>
    <w:rsid w:val="00B00807"/>
    <w:rsid w:val="00B22ECB"/>
    <w:rsid w:val="00B323C5"/>
    <w:rsid w:val="00B33587"/>
    <w:rsid w:val="00B4711C"/>
    <w:rsid w:val="00B6216B"/>
    <w:rsid w:val="00B75655"/>
    <w:rsid w:val="00B76A70"/>
    <w:rsid w:val="00B77E6A"/>
    <w:rsid w:val="00B838E9"/>
    <w:rsid w:val="00B8528D"/>
    <w:rsid w:val="00B86072"/>
    <w:rsid w:val="00B93250"/>
    <w:rsid w:val="00B96B8F"/>
    <w:rsid w:val="00B96E5C"/>
    <w:rsid w:val="00BB439D"/>
    <w:rsid w:val="00BB5243"/>
    <w:rsid w:val="00BB74E8"/>
    <w:rsid w:val="00BE2084"/>
    <w:rsid w:val="00BE73C4"/>
    <w:rsid w:val="00C07810"/>
    <w:rsid w:val="00C16BB5"/>
    <w:rsid w:val="00C26929"/>
    <w:rsid w:val="00C27632"/>
    <w:rsid w:val="00C30625"/>
    <w:rsid w:val="00C3779B"/>
    <w:rsid w:val="00C4352B"/>
    <w:rsid w:val="00C45791"/>
    <w:rsid w:val="00C55B21"/>
    <w:rsid w:val="00C659DD"/>
    <w:rsid w:val="00C77AC8"/>
    <w:rsid w:val="00C94712"/>
    <w:rsid w:val="00C966B1"/>
    <w:rsid w:val="00CA3F4C"/>
    <w:rsid w:val="00CA43B8"/>
    <w:rsid w:val="00CB70F0"/>
    <w:rsid w:val="00CE7A2B"/>
    <w:rsid w:val="00CF29D5"/>
    <w:rsid w:val="00CF306A"/>
    <w:rsid w:val="00D22EAC"/>
    <w:rsid w:val="00D24030"/>
    <w:rsid w:val="00D24DFF"/>
    <w:rsid w:val="00D251BB"/>
    <w:rsid w:val="00D32208"/>
    <w:rsid w:val="00D3642C"/>
    <w:rsid w:val="00D41957"/>
    <w:rsid w:val="00D664F6"/>
    <w:rsid w:val="00D72202"/>
    <w:rsid w:val="00D7303E"/>
    <w:rsid w:val="00D80799"/>
    <w:rsid w:val="00D90A8C"/>
    <w:rsid w:val="00D924BC"/>
    <w:rsid w:val="00DD6D70"/>
    <w:rsid w:val="00DE32CD"/>
    <w:rsid w:val="00E06BEE"/>
    <w:rsid w:val="00E16EEB"/>
    <w:rsid w:val="00E17844"/>
    <w:rsid w:val="00E45145"/>
    <w:rsid w:val="00E62C88"/>
    <w:rsid w:val="00E70D7B"/>
    <w:rsid w:val="00E7670B"/>
    <w:rsid w:val="00E950F7"/>
    <w:rsid w:val="00E9544D"/>
    <w:rsid w:val="00E96D8B"/>
    <w:rsid w:val="00EA5B75"/>
    <w:rsid w:val="00EB085A"/>
    <w:rsid w:val="00EB4284"/>
    <w:rsid w:val="00EB6513"/>
    <w:rsid w:val="00EC45C0"/>
    <w:rsid w:val="00EF2516"/>
    <w:rsid w:val="00EF6EA3"/>
    <w:rsid w:val="00F1549B"/>
    <w:rsid w:val="00F1666D"/>
    <w:rsid w:val="00F2547E"/>
    <w:rsid w:val="00F30D2D"/>
    <w:rsid w:val="00F4148B"/>
    <w:rsid w:val="00F50BC9"/>
    <w:rsid w:val="00F611CD"/>
    <w:rsid w:val="00F6258D"/>
    <w:rsid w:val="00F62F5D"/>
    <w:rsid w:val="00F95AEF"/>
    <w:rsid w:val="00FA074C"/>
    <w:rsid w:val="00FB7649"/>
    <w:rsid w:val="00FE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1C4C"/>
  </w:style>
  <w:style w:type="paragraph" w:styleId="Titolo1">
    <w:name w:val="heading 1"/>
    <w:basedOn w:val="Normale"/>
    <w:next w:val="Normale"/>
    <w:link w:val="Titolo1Carattere"/>
    <w:qFormat/>
    <w:rsid w:val="00A01C4C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01C4C"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7E6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7E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7E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4D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4DB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4D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Titolo1Carattere">
    <w:name w:val="Titolo 1 Carattere"/>
    <w:link w:val="Titolo1"/>
    <w:rsid w:val="00A01C4C"/>
    <w:rPr>
      <w:sz w:val="24"/>
    </w:rPr>
  </w:style>
  <w:style w:type="character" w:customStyle="1" w:styleId="Titolo2Carattere">
    <w:name w:val="Titolo 2 Carattere"/>
    <w:link w:val="Titolo2"/>
    <w:semiHidden/>
    <w:rsid w:val="00A01C4C"/>
    <w:rPr>
      <w:b/>
      <w:sz w:val="24"/>
    </w:rPr>
  </w:style>
  <w:style w:type="paragraph" w:styleId="Corpotesto">
    <w:name w:val="Body Text"/>
    <w:basedOn w:val="Normale"/>
    <w:link w:val="CorpotestoCarattere"/>
    <w:semiHidden/>
    <w:unhideWhenUsed/>
    <w:rsid w:val="001054D5"/>
    <w:pPr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semiHidden/>
    <w:rsid w:val="001054D5"/>
    <w:rPr>
      <w:sz w:val="24"/>
      <w:szCs w:val="24"/>
    </w:rPr>
  </w:style>
  <w:style w:type="character" w:customStyle="1" w:styleId="Titolo3Carattere">
    <w:name w:val="Titolo 3 Carattere"/>
    <w:link w:val="Titolo3"/>
    <w:uiPriority w:val="9"/>
    <w:semiHidden/>
    <w:rsid w:val="00B77E6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B77E6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B77E6A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Grigliatabella">
    <w:name w:val="Table Grid"/>
    <w:basedOn w:val="Tabellanormale"/>
    <w:uiPriority w:val="59"/>
    <w:rsid w:val="00966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link w:val="Titolo6"/>
    <w:uiPriority w:val="9"/>
    <w:semiHidden/>
    <w:rsid w:val="008064D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8Carattere">
    <w:name w:val="Titolo 8 Carattere"/>
    <w:link w:val="Titolo8"/>
    <w:uiPriority w:val="9"/>
    <w:semiHidden/>
    <w:rsid w:val="008064D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8064DB"/>
    <w:rPr>
      <w:rFonts w:ascii="Cambria" w:eastAsia="Times New Roman" w:hAnsi="Cambria" w:cs="Times New Roman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064D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064DB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064D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064DB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064DB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8064DB"/>
    <w:rPr>
      <w:sz w:val="16"/>
      <w:szCs w:val="16"/>
    </w:rPr>
  </w:style>
  <w:style w:type="paragraph" w:styleId="Elenco">
    <w:name w:val="List"/>
    <w:basedOn w:val="Corpotesto"/>
    <w:rsid w:val="00192F17"/>
    <w:pPr>
      <w:suppressAutoHyphens/>
    </w:pPr>
    <w:rPr>
      <w:rFonts w:cs="StarSymbol"/>
      <w:szCs w:val="20"/>
    </w:rPr>
  </w:style>
  <w:style w:type="paragraph" w:styleId="Titolo">
    <w:name w:val="Title"/>
    <w:basedOn w:val="Normale"/>
    <w:link w:val="TitoloCarattere"/>
    <w:qFormat/>
    <w:rsid w:val="00CA43B8"/>
    <w:pPr>
      <w:jc w:val="center"/>
    </w:pPr>
    <w:rPr>
      <w:b/>
      <w:sz w:val="28"/>
    </w:rPr>
  </w:style>
  <w:style w:type="character" w:customStyle="1" w:styleId="TitoloCarattere">
    <w:name w:val="Titolo Carattere"/>
    <w:link w:val="Titolo"/>
    <w:rsid w:val="00CA43B8"/>
    <w:rPr>
      <w:b/>
      <w:sz w:val="28"/>
    </w:rPr>
  </w:style>
  <w:style w:type="paragraph" w:styleId="Rientrocorpodeltesto2">
    <w:name w:val="Body Text Indent 2"/>
    <w:basedOn w:val="Normale"/>
    <w:link w:val="Rientrocorpodeltesto2Carattere"/>
    <w:rsid w:val="00CA43B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A43B8"/>
  </w:style>
  <w:style w:type="character" w:styleId="Collegamentoipertestuale">
    <w:name w:val="Hyperlink"/>
    <w:rsid w:val="00CA43B8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53D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E53DF"/>
    <w:rPr>
      <w:rFonts w:ascii="Tahoma" w:hAnsi="Tahoma" w:cs="Tahoma"/>
      <w:sz w:val="16"/>
      <w:szCs w:val="16"/>
    </w:rPr>
  </w:style>
  <w:style w:type="paragraph" w:customStyle="1" w:styleId="StandardCorpodelTesto">
    <w:name w:val="Standard Corpo del Testo"/>
    <w:basedOn w:val="Normale"/>
    <w:qFormat/>
    <w:rsid w:val="00767CC1"/>
    <w:pPr>
      <w:spacing w:line="360" w:lineRule="exact"/>
      <w:ind w:left="238" w:firstLine="426"/>
    </w:pPr>
    <w:rPr>
      <w:rFonts w:eastAsia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01C4C"/>
  </w:style>
  <w:style w:type="paragraph" w:styleId="Titolo1">
    <w:name w:val="heading 1"/>
    <w:basedOn w:val="Normale"/>
    <w:next w:val="Normale"/>
    <w:link w:val="Titolo1Carattere"/>
    <w:qFormat/>
    <w:rsid w:val="00A01C4C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A01C4C"/>
    <w:pPr>
      <w:keepNext/>
      <w:outlineLvl w:val="1"/>
    </w:pPr>
    <w:rPr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7E6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7E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7E6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4D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4DB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4D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semiHidden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pPr>
      <w:tabs>
        <w:tab w:val="center" w:pos="4819"/>
        <w:tab w:val="right" w:pos="9638"/>
      </w:tabs>
    </w:pPr>
  </w:style>
  <w:style w:type="character" w:customStyle="1" w:styleId="Titolo1Carattere">
    <w:name w:val="Titolo 1 Carattere"/>
    <w:link w:val="Titolo1"/>
    <w:rsid w:val="00A01C4C"/>
    <w:rPr>
      <w:sz w:val="24"/>
    </w:rPr>
  </w:style>
  <w:style w:type="character" w:customStyle="1" w:styleId="Titolo2Carattere">
    <w:name w:val="Titolo 2 Carattere"/>
    <w:link w:val="Titolo2"/>
    <w:semiHidden/>
    <w:rsid w:val="00A01C4C"/>
    <w:rPr>
      <w:b/>
      <w:sz w:val="24"/>
    </w:rPr>
  </w:style>
  <w:style w:type="paragraph" w:styleId="Corpotesto">
    <w:name w:val="Body Text"/>
    <w:basedOn w:val="Normale"/>
    <w:link w:val="CorpotestoCarattere"/>
    <w:semiHidden/>
    <w:unhideWhenUsed/>
    <w:rsid w:val="001054D5"/>
    <w:pPr>
      <w:jc w:val="both"/>
    </w:pPr>
    <w:rPr>
      <w:sz w:val="24"/>
      <w:szCs w:val="24"/>
    </w:rPr>
  </w:style>
  <w:style w:type="character" w:customStyle="1" w:styleId="CorpotestoCarattere">
    <w:name w:val="Corpo testo Carattere"/>
    <w:link w:val="Corpotesto"/>
    <w:semiHidden/>
    <w:rsid w:val="001054D5"/>
    <w:rPr>
      <w:sz w:val="24"/>
      <w:szCs w:val="24"/>
    </w:rPr>
  </w:style>
  <w:style w:type="character" w:customStyle="1" w:styleId="Titolo3Carattere">
    <w:name w:val="Titolo 3 Carattere"/>
    <w:link w:val="Titolo3"/>
    <w:uiPriority w:val="9"/>
    <w:semiHidden/>
    <w:rsid w:val="00B77E6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"/>
    <w:semiHidden/>
    <w:rsid w:val="00B77E6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olo5Carattere">
    <w:name w:val="Titolo 5 Carattere"/>
    <w:link w:val="Titolo5"/>
    <w:uiPriority w:val="9"/>
    <w:semiHidden/>
    <w:rsid w:val="00B77E6A"/>
    <w:rPr>
      <w:rFonts w:ascii="Calibri" w:eastAsia="Times New Roman" w:hAnsi="Calibri" w:cs="Times New Roman"/>
      <w:b/>
      <w:bCs/>
      <w:i/>
      <w:iCs/>
      <w:sz w:val="26"/>
      <w:szCs w:val="26"/>
    </w:rPr>
  </w:style>
  <w:style w:type="table" w:styleId="Grigliatabella">
    <w:name w:val="Table Grid"/>
    <w:basedOn w:val="Tabellanormale"/>
    <w:uiPriority w:val="59"/>
    <w:rsid w:val="009664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link w:val="Titolo6"/>
    <w:uiPriority w:val="9"/>
    <w:semiHidden/>
    <w:rsid w:val="008064D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olo8Carattere">
    <w:name w:val="Titolo 8 Carattere"/>
    <w:link w:val="Titolo8"/>
    <w:uiPriority w:val="9"/>
    <w:semiHidden/>
    <w:rsid w:val="008064D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olo9Carattere">
    <w:name w:val="Titolo 9 Carattere"/>
    <w:link w:val="Titolo9"/>
    <w:uiPriority w:val="9"/>
    <w:semiHidden/>
    <w:rsid w:val="008064DB"/>
    <w:rPr>
      <w:rFonts w:ascii="Cambria" w:eastAsia="Times New Roman" w:hAnsi="Cambria" w:cs="Times New Roman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8064D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8064DB"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8064DB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8064DB"/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064DB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8064DB"/>
    <w:rPr>
      <w:sz w:val="16"/>
      <w:szCs w:val="16"/>
    </w:rPr>
  </w:style>
  <w:style w:type="paragraph" w:styleId="Elenco">
    <w:name w:val="List"/>
    <w:basedOn w:val="Corpotesto"/>
    <w:rsid w:val="00192F17"/>
    <w:pPr>
      <w:suppressAutoHyphens/>
    </w:pPr>
    <w:rPr>
      <w:rFonts w:cs="StarSymbol"/>
      <w:szCs w:val="20"/>
    </w:rPr>
  </w:style>
  <w:style w:type="paragraph" w:styleId="Titolo">
    <w:name w:val="Title"/>
    <w:basedOn w:val="Normale"/>
    <w:link w:val="TitoloCarattere"/>
    <w:qFormat/>
    <w:rsid w:val="00CA43B8"/>
    <w:pPr>
      <w:jc w:val="center"/>
    </w:pPr>
    <w:rPr>
      <w:b/>
      <w:sz w:val="28"/>
    </w:rPr>
  </w:style>
  <w:style w:type="character" w:customStyle="1" w:styleId="TitoloCarattere">
    <w:name w:val="Titolo Carattere"/>
    <w:link w:val="Titolo"/>
    <w:rsid w:val="00CA43B8"/>
    <w:rPr>
      <w:b/>
      <w:sz w:val="28"/>
    </w:rPr>
  </w:style>
  <w:style w:type="paragraph" w:styleId="Rientrocorpodeltesto2">
    <w:name w:val="Body Text Indent 2"/>
    <w:basedOn w:val="Normale"/>
    <w:link w:val="Rientrocorpodeltesto2Carattere"/>
    <w:rsid w:val="00CA43B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CA43B8"/>
  </w:style>
  <w:style w:type="character" w:styleId="Collegamentoipertestuale">
    <w:name w:val="Hyperlink"/>
    <w:rsid w:val="00CA43B8"/>
    <w:rPr>
      <w:color w:val="0563C1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53D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8E53DF"/>
    <w:rPr>
      <w:rFonts w:ascii="Tahoma" w:hAnsi="Tahoma" w:cs="Tahoma"/>
      <w:sz w:val="16"/>
      <w:szCs w:val="16"/>
    </w:rPr>
  </w:style>
  <w:style w:type="paragraph" w:customStyle="1" w:styleId="StandardCorpodelTesto">
    <w:name w:val="Standard Corpo del Testo"/>
    <w:basedOn w:val="Normale"/>
    <w:qFormat/>
    <w:rsid w:val="00767CC1"/>
    <w:pPr>
      <w:spacing w:line="360" w:lineRule="exact"/>
      <w:ind w:left="238" w:firstLine="426"/>
    </w:pPr>
    <w:rPr>
      <w:rFonts w:eastAsia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0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7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ini\Desktop\Carta%20Intestata%20ACI%20(Mucca)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ACI (Mucca).dot</Template>
  <TotalTime>9</TotalTime>
  <Pages>1</Pages>
  <Words>41</Words>
  <Characters>233</Characters>
  <Application>Microsoft Office Word</Application>
  <DocSecurity>0</DocSecurity>
  <Lines>1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Business Plan gruppo Mucca Computer</Company>
  <LinksUpToDate>false</LinksUpToDate>
  <CharactersWithSpaces>273</CharactersWithSpaces>
  <SharedDoc>false</SharedDoc>
  <HLinks>
    <vt:vector size="6" baseType="variant">
      <vt:variant>
        <vt:i4>1572975</vt:i4>
      </vt:variant>
      <vt:variant>
        <vt:i4>0</vt:i4>
      </vt:variant>
      <vt:variant>
        <vt:i4>0</vt:i4>
      </vt:variant>
      <vt:variant>
        <vt:i4>5</vt:i4>
      </vt:variant>
      <vt:variant>
        <vt:lpwstr>mailto:telecomitalia@pec.telecomitalia.it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Benini</dc:creator>
  <cp:lastModifiedBy>Direttore</cp:lastModifiedBy>
  <cp:revision>4</cp:revision>
  <cp:lastPrinted>2026-08-17T10:10:00Z</cp:lastPrinted>
  <dcterms:created xsi:type="dcterms:W3CDTF">2026-08-10T15:15:00Z</dcterms:created>
  <dcterms:modified xsi:type="dcterms:W3CDTF">2026-08-17T10:10:00Z</dcterms:modified>
</cp:coreProperties>
</file>